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60CA5667" w14:textId="77777777" w:rsidTr="00346DE2">
        <w:sdt>
          <w:sdtPr>
            <w:id w:val="1621259925"/>
            <w:placeholder>
              <w:docPart w:val="4FD2253F894D40C1B36425A92CFCFC7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2D4C6A4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47D56682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D2880AB" w14:textId="77777777" w:rsidTr="00346DE2">
        <w:sdt>
          <w:sdtPr>
            <w:id w:val="-1470592894"/>
            <w:placeholder>
              <w:docPart w:val="2AF69594B49F4242B472FB8CA5CF39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D618AB4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212FAB3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336AACD" w14:textId="77777777" w:rsidTr="00346DE2">
        <w:sdt>
          <w:sdtPr>
            <w:id w:val="572943512"/>
            <w:placeholder>
              <w:docPart w:val="8EACD3896CDA4CB48CA5D3F8AD6FDD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5DCD938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485FC8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723CFC8" w14:textId="77777777" w:rsidTr="00346DE2">
        <w:sdt>
          <w:sdtPr>
            <w:id w:val="-521243642"/>
            <w:placeholder>
              <w:docPart w:val="AFA092AAE39C4A27A891E5167DB710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34364CB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B7EB64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660C03C" w14:textId="77777777" w:rsidTr="00346DE2">
        <w:sdt>
          <w:sdtPr>
            <w:id w:val="83577009"/>
            <w:placeholder>
              <w:docPart w:val="7678A1DDA1BB4BEB99834F1DF71BE9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3E70D96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12011CD8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D5FCB5C28C594EC8A72CA00348CC8E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FBC4CC8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05DA64F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77B2C584" w14:textId="77777777" w:rsidTr="00346DE2">
        <w:sdt>
          <w:sdtPr>
            <w:id w:val="-965116832"/>
            <w:placeholder>
              <w:docPart w:val="FBED413C95E04C8FBB54F57A4E8BA3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8BB8979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D95D253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49EAF1B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20505377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0CFCD3DE" w14:textId="77777777" w:rsidTr="00346DE2">
        <w:sdt>
          <w:sdtPr>
            <w:id w:val="1576013153"/>
            <w:placeholder>
              <w:docPart w:val="4A8CD1BAACC04F9EA745D1C9AAD706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16B08577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0C217453" w14:textId="77777777" w:rsidTr="001C4A3D">
        <w:tc>
          <w:tcPr>
            <w:tcW w:w="577" w:type="pct"/>
          </w:tcPr>
          <w:p w14:paraId="5A58908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2ACD985" w14:textId="6DF8ABA3" w:rsidR="00346DE2" w:rsidRDefault="00A24D94" w:rsidP="00346DE2">
            <w:r>
              <w:t>Wisteria Wagon Coordinator</w:t>
            </w:r>
          </w:p>
        </w:tc>
      </w:tr>
      <w:tr w:rsidR="00346DE2" w:rsidRPr="00846B76" w14:paraId="381DCEE0" w14:textId="77777777" w:rsidTr="001C4A3D">
        <w:tc>
          <w:tcPr>
            <w:tcW w:w="577" w:type="pct"/>
          </w:tcPr>
          <w:p w14:paraId="7A783FA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72300ADE" w14:textId="68E500BA" w:rsidR="00346DE2" w:rsidRDefault="00A24D94" w:rsidP="00346DE2">
            <w:r>
              <w:t>Parking Coordinator</w:t>
            </w:r>
          </w:p>
        </w:tc>
      </w:tr>
      <w:tr w:rsidR="00346DE2" w:rsidRPr="00846B76" w14:paraId="17AD36DE" w14:textId="77777777" w:rsidTr="001C4A3D">
        <w:tc>
          <w:tcPr>
            <w:tcW w:w="577" w:type="pct"/>
          </w:tcPr>
          <w:p w14:paraId="6A96345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F6242E6" w14:textId="24653DAB" w:rsidR="00346DE2" w:rsidRDefault="00A24D94" w:rsidP="00346DE2">
            <w:r>
              <w:t>Music Liaison</w:t>
            </w:r>
          </w:p>
        </w:tc>
      </w:tr>
      <w:tr w:rsidR="00346DE2" w:rsidRPr="00846B76" w14:paraId="0807C518" w14:textId="77777777" w:rsidTr="001C4A3D">
        <w:tc>
          <w:tcPr>
            <w:tcW w:w="577" w:type="pct"/>
          </w:tcPr>
          <w:p w14:paraId="6B1E96C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0F8BFA23" w14:textId="557DF644" w:rsidR="00346DE2" w:rsidRDefault="00A24D94" w:rsidP="00346DE2">
            <w:r>
              <w:t>Talent Show Director</w:t>
            </w:r>
          </w:p>
        </w:tc>
      </w:tr>
      <w:tr w:rsidR="00346DE2" w:rsidRPr="00846B76" w14:paraId="37911AFE" w14:textId="77777777" w:rsidTr="001C4A3D">
        <w:tc>
          <w:tcPr>
            <w:tcW w:w="577" w:type="pct"/>
          </w:tcPr>
          <w:p w14:paraId="2D20DBE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60A1BB08" w14:textId="46AA6DDE" w:rsidR="00346DE2" w:rsidRDefault="00A24D94" w:rsidP="00346DE2">
            <w:r>
              <w:t>Vendor Liaison</w:t>
            </w:r>
          </w:p>
        </w:tc>
      </w:tr>
      <w:tr w:rsidR="00346DE2" w:rsidRPr="00846B76" w14:paraId="026B02E3" w14:textId="77777777" w:rsidTr="001C4A3D">
        <w:tc>
          <w:tcPr>
            <w:tcW w:w="577" w:type="pct"/>
          </w:tcPr>
          <w:p w14:paraId="54C54A21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2FB9B53F" w14:textId="4AE20747" w:rsidR="00346DE2" w:rsidRDefault="00A24D94" w:rsidP="00346DE2">
            <w:r>
              <w:t>Clean-up Supervisor</w:t>
            </w:r>
          </w:p>
        </w:tc>
      </w:tr>
      <w:tr w:rsidR="00346DE2" w:rsidRPr="00846B76" w14:paraId="608EE54F" w14:textId="77777777" w:rsidTr="001C4A3D">
        <w:tc>
          <w:tcPr>
            <w:tcW w:w="577" w:type="pct"/>
          </w:tcPr>
          <w:p w14:paraId="5E5A7F8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50DA44D1" w14:textId="2C031678" w:rsidR="00346DE2" w:rsidRDefault="00A24D94" w:rsidP="00346DE2">
            <w:r>
              <w:t>Runner</w:t>
            </w:r>
          </w:p>
        </w:tc>
      </w:tr>
      <w:tr w:rsidR="00346DE2" w:rsidRPr="00846B76" w14:paraId="15FF1B06" w14:textId="77777777" w:rsidTr="001C4A3D">
        <w:tc>
          <w:tcPr>
            <w:tcW w:w="577" w:type="pct"/>
          </w:tcPr>
          <w:p w14:paraId="64FFEA4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168675E6E90E4497B2C5082457A44E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48CC8DAC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6A63E96E" w14:textId="0DA3C6BE" w:rsidR="00346DE2" w:rsidRDefault="00A24D94" w:rsidP="00346DE2">
            <w:pPr>
              <w:spacing w:before="120"/>
            </w:pPr>
            <w:r>
              <w:t>Wisteria Wagon Driver</w:t>
            </w:r>
          </w:p>
        </w:tc>
      </w:tr>
      <w:tr w:rsidR="00346DE2" w:rsidRPr="00846B76" w14:paraId="46B42B9A" w14:textId="77777777" w:rsidTr="001C4A3D">
        <w:tc>
          <w:tcPr>
            <w:tcW w:w="577" w:type="pct"/>
          </w:tcPr>
          <w:p w14:paraId="76BC648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279B89F3463743A9BC42D4674C4987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469ADD1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3E00DE" w14:textId="48BEB909" w:rsidR="00346DE2" w:rsidRDefault="00A24D94" w:rsidP="00346DE2">
            <w:pPr>
              <w:spacing w:before="120"/>
            </w:pPr>
            <w:r>
              <w:t>Clean-up Crew</w:t>
            </w:r>
          </w:p>
        </w:tc>
      </w:tr>
      <w:tr w:rsidR="00346DE2" w:rsidRPr="00846B76" w14:paraId="1FB8B753" w14:textId="77777777" w:rsidTr="001C4A3D">
        <w:tc>
          <w:tcPr>
            <w:tcW w:w="577" w:type="pct"/>
          </w:tcPr>
          <w:p w14:paraId="08F97C74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0FECE7965FDD4E249F6CEFD41E9CAB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662828E2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B54F87" w14:textId="302B4434" w:rsidR="00346DE2" w:rsidRDefault="00A24D94" w:rsidP="00346DE2">
            <w:pPr>
              <w:spacing w:before="120"/>
            </w:pPr>
            <w:r>
              <w:t>Extension Cord Guardian</w:t>
            </w:r>
          </w:p>
        </w:tc>
      </w:tr>
      <w:tr w:rsidR="00346DE2" w:rsidRPr="00846B76" w14:paraId="43017FA9" w14:textId="77777777" w:rsidTr="001C4A3D">
        <w:tc>
          <w:tcPr>
            <w:tcW w:w="577" w:type="pct"/>
          </w:tcPr>
          <w:p w14:paraId="0C5DB75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36E4F2423E8B4A4984A454FDCD5D65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24FED7D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567634" w14:textId="57CF0CB1" w:rsidR="00346DE2" w:rsidRDefault="00A24D94" w:rsidP="00346DE2">
            <w:pPr>
              <w:spacing w:before="120"/>
            </w:pPr>
            <w:r>
              <w:t>Assistant Vendor Liaison</w:t>
            </w:r>
          </w:p>
        </w:tc>
      </w:tr>
      <w:tr w:rsidR="00346DE2" w:rsidRPr="00846B76" w14:paraId="11CAF67D" w14:textId="77777777" w:rsidTr="001C4A3D">
        <w:tc>
          <w:tcPr>
            <w:tcW w:w="577" w:type="pct"/>
          </w:tcPr>
          <w:p w14:paraId="2B8B4DE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F732CE11B1BC4EDD98D9C66E46C0EC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1A38C37B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B00560" w14:textId="3D26C8CE" w:rsidR="00346DE2" w:rsidRDefault="00A24D94" w:rsidP="00346DE2">
            <w:pPr>
              <w:spacing w:before="120"/>
            </w:pPr>
            <w:r>
              <w:t>Assistant Music Liaison</w:t>
            </w:r>
          </w:p>
        </w:tc>
      </w:tr>
      <w:tr w:rsidR="00346DE2" w:rsidRPr="00846B76" w14:paraId="0D3A55DD" w14:textId="77777777" w:rsidTr="001C4A3D">
        <w:tc>
          <w:tcPr>
            <w:tcW w:w="577" w:type="pct"/>
          </w:tcPr>
          <w:p w14:paraId="325EDF3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E9C67E0C586D42E2B9827BAF4EDFBF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7CA7327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75951" w14:textId="0E3719CD" w:rsidR="00346DE2" w:rsidRDefault="00A24D94" w:rsidP="00346DE2">
            <w:pPr>
              <w:spacing w:before="120"/>
            </w:pPr>
            <w:r>
              <w:t>Assistant Talent Show Director</w:t>
            </w:r>
          </w:p>
        </w:tc>
      </w:tr>
      <w:tr w:rsidR="00346DE2" w:rsidRPr="00846B76" w14:paraId="6CB335EC" w14:textId="77777777" w:rsidTr="001C4A3D">
        <w:tc>
          <w:tcPr>
            <w:tcW w:w="577" w:type="pct"/>
          </w:tcPr>
          <w:p w14:paraId="11FCC62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6354C16FC9C4439DBE9DF998E81453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94B3305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F100A9" w14:textId="0F0F4C33" w:rsidR="00346DE2" w:rsidRDefault="00346DE2" w:rsidP="00346DE2">
            <w:pPr>
              <w:spacing w:before="120"/>
            </w:pPr>
          </w:p>
        </w:tc>
      </w:tr>
      <w:tr w:rsidR="00346DE2" w:rsidRPr="00846B76" w14:paraId="38BDCB45" w14:textId="77777777" w:rsidTr="001C4A3D">
        <w:tc>
          <w:tcPr>
            <w:tcW w:w="577" w:type="pct"/>
          </w:tcPr>
          <w:p w14:paraId="3228997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748114704"/>
            <w:placeholder>
              <w:docPart w:val="52FD79F15CD84C20BCDD88C7425E7A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5A945873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12150A" w14:textId="77777777" w:rsidR="00346DE2" w:rsidRDefault="00346DE2" w:rsidP="00346DE2">
            <w:pPr>
              <w:spacing w:before="120"/>
            </w:pPr>
          </w:p>
        </w:tc>
      </w:tr>
      <w:tr w:rsidR="00650259" w:rsidRPr="00846B76" w14:paraId="00E7F3C4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642BD71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D7F4838" w14:textId="77777777"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A5C61" w14:textId="77777777" w:rsidR="00DB4F4D" w:rsidRDefault="00DB4F4D" w:rsidP="00650259">
      <w:pPr>
        <w:spacing w:after="0" w:line="240" w:lineRule="auto"/>
      </w:pPr>
      <w:r>
        <w:separator/>
      </w:r>
    </w:p>
  </w:endnote>
  <w:endnote w:type="continuationSeparator" w:id="0">
    <w:p w14:paraId="153ED44B" w14:textId="77777777" w:rsidR="00DB4F4D" w:rsidRDefault="00DB4F4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E6E4DE-066A-498A-BCA8-D1F7FD8B9A97}"/>
    <w:embedBold r:id="rId2" w:fontKey="{119FCEDD-AF2F-45D6-BF2E-C085712E80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25A4063-F614-4069-A0D9-B42B5AED8855}"/>
    <w:embedBold r:id="rId4" w:fontKey="{A3FF9440-12E1-49F2-9035-BE0F88A2DA42}"/>
    <w:embedItalic r:id="rId5" w:fontKey="{58FADF08-0A5C-448D-A9E1-6A90C5EF5F0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5F4AB49-8B4A-4A80-B379-8AC897B0FC2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568CBD5-0538-4519-9450-604ECD3CFF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1DDC4E23" w14:textId="77777777" w:rsidTr="00C4167A">
      <w:sdt>
        <w:sdtPr>
          <w:rPr>
            <w:sz w:val="18"/>
            <w:szCs w:val="24"/>
          </w:rPr>
          <w:id w:val="14823600"/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1DF7A430" w14:textId="77777777" w:rsidR="002462F3" w:rsidRPr="002462F3" w:rsidRDefault="00A65D5E" w:rsidP="002462F3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2462F3">
                <w:rPr>
                  <w:rStyle w:val="FooterChar"/>
                </w:rPr>
                <w:t xml:space="preserve">Double click in Footer to put School Name </w:t>
              </w:r>
              <w:r w:rsidR="002462F3" w:rsidRPr="002462F3">
                <w:rPr>
                  <w:rStyle w:val="FooterChar"/>
                </w:rPr>
                <w:br/>
              </w:r>
              <w:r w:rsidRPr="002462F3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4062802E" w14:textId="3CB90DC6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7AE5DFF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DC5F5" w14:textId="77777777" w:rsidR="00DB4F4D" w:rsidRDefault="00DB4F4D" w:rsidP="00650259">
      <w:pPr>
        <w:spacing w:after="0" w:line="240" w:lineRule="auto"/>
      </w:pPr>
      <w:r>
        <w:separator/>
      </w:r>
    </w:p>
  </w:footnote>
  <w:footnote w:type="continuationSeparator" w:id="0">
    <w:p w14:paraId="07488373" w14:textId="77777777" w:rsidR="00DB4F4D" w:rsidRDefault="00DB4F4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31F26" w:rsidRPr="00731F26" w14:paraId="01B4CA93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53E7D34" w14:textId="50AAD7E9" w:rsidR="00576892" w:rsidRPr="00731F26" w:rsidRDefault="00CB087A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anchor distT="0" distB="0" distL="114300" distR="114300" simplePos="0" relativeHeight="251658240" behindDoc="0" locked="0" layoutInCell="1" allowOverlap="1" wp14:anchorId="4529E7CD" wp14:editId="3D8AE8F6">
                <wp:simplePos x="0" y="0"/>
                <wp:positionH relativeFrom="column">
                  <wp:posOffset>-68580</wp:posOffset>
                </wp:positionH>
                <wp:positionV relativeFrom="paragraph">
                  <wp:posOffset>-13970</wp:posOffset>
                </wp:positionV>
                <wp:extent cx="904875" cy="694055"/>
                <wp:effectExtent l="0" t="0" r="9525" b="0"/>
                <wp:wrapNone/>
                <wp:docPr id="2" name="Picture 2" descr="A picture containing porcelain, ceramic war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picture containing porcelain, ceramic war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694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955F56A" w14:textId="530E823A" w:rsidR="00A24D94" w:rsidRPr="00A24D94" w:rsidRDefault="00A24D94" w:rsidP="00731F26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Wisteria Festival Volunteer </w:t>
          </w:r>
          <w:r w:rsidR="00CB087A">
            <w:rPr>
              <w:rFonts w:ascii="Corbel" w:eastAsia="Calibri" w:hAnsi="Corbel" w:cs="Times New Roman"/>
              <w:b/>
              <w:color w:val="FFFFFF"/>
              <w:sz w:val="44"/>
            </w:rPr>
            <w:t>Application</w:t>
          </w:r>
        </w:p>
      </w:tc>
    </w:tr>
  </w:tbl>
  <w:p w14:paraId="0FCC2A25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94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434B8"/>
    <w:rsid w:val="00577E06"/>
    <w:rsid w:val="005A3BF7"/>
    <w:rsid w:val="005F2035"/>
    <w:rsid w:val="005F7990"/>
    <w:rsid w:val="0063739C"/>
    <w:rsid w:val="00650259"/>
    <w:rsid w:val="006E629B"/>
    <w:rsid w:val="00731F26"/>
    <w:rsid w:val="0073736A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24D94"/>
    <w:rsid w:val="00A370A8"/>
    <w:rsid w:val="00A65D5E"/>
    <w:rsid w:val="00AB71A6"/>
    <w:rsid w:val="00B25CE8"/>
    <w:rsid w:val="00BB4CF3"/>
    <w:rsid w:val="00BD4753"/>
    <w:rsid w:val="00BD5CB1"/>
    <w:rsid w:val="00BE62EE"/>
    <w:rsid w:val="00C003BA"/>
    <w:rsid w:val="00C46878"/>
    <w:rsid w:val="00CB087A"/>
    <w:rsid w:val="00CB4A51"/>
    <w:rsid w:val="00CD4532"/>
    <w:rsid w:val="00CD47B0"/>
    <w:rsid w:val="00CE6104"/>
    <w:rsid w:val="00CE7918"/>
    <w:rsid w:val="00D16163"/>
    <w:rsid w:val="00D27C15"/>
    <w:rsid w:val="00DB3FAD"/>
    <w:rsid w:val="00DB4F4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1BA6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i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FD2253F894D40C1B36425A92CFCF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CB0A4-2C17-4540-AC70-16CE527DCECF}"/>
      </w:docPartPr>
      <w:docPartBody>
        <w:p w:rsidR="00412CFC" w:rsidRDefault="00292923">
          <w:pPr>
            <w:pStyle w:val="4FD2253F894D40C1B36425A92CFCFC70"/>
          </w:pPr>
          <w:r w:rsidRPr="00346DE2">
            <w:t>First Name</w:t>
          </w:r>
        </w:p>
      </w:docPartBody>
    </w:docPart>
    <w:docPart>
      <w:docPartPr>
        <w:name w:val="2AF69594B49F4242B472FB8CA5CF3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BF670-32B2-444E-9009-26603ECAA01C}"/>
      </w:docPartPr>
      <w:docPartBody>
        <w:p w:rsidR="00412CFC" w:rsidRDefault="00292923">
          <w:pPr>
            <w:pStyle w:val="2AF69594B49F4242B472FB8CA5CF39D3"/>
          </w:pPr>
          <w:r w:rsidRPr="00346DE2">
            <w:t>Last Name</w:t>
          </w:r>
        </w:p>
      </w:docPartBody>
    </w:docPart>
    <w:docPart>
      <w:docPartPr>
        <w:name w:val="8EACD3896CDA4CB48CA5D3F8AD6FD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1DABF-D70A-4374-9917-A10229970248}"/>
      </w:docPartPr>
      <w:docPartBody>
        <w:p w:rsidR="00412CFC" w:rsidRDefault="00292923">
          <w:pPr>
            <w:pStyle w:val="8EACD3896CDA4CB48CA5D3F8AD6FDDB1"/>
          </w:pPr>
          <w:r w:rsidRPr="00346DE2">
            <w:t>Address</w:t>
          </w:r>
        </w:p>
      </w:docPartBody>
    </w:docPart>
    <w:docPart>
      <w:docPartPr>
        <w:name w:val="AFA092AAE39C4A27A891E5167DB71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B6685-0F66-4A8C-8684-7D966A33D057}"/>
      </w:docPartPr>
      <w:docPartBody>
        <w:p w:rsidR="00412CFC" w:rsidRDefault="00292923">
          <w:pPr>
            <w:pStyle w:val="AFA092AAE39C4A27A891E5167DB71088"/>
          </w:pPr>
          <w:r w:rsidRPr="00346DE2">
            <w:t>City/State/Zip</w:t>
          </w:r>
        </w:p>
      </w:docPartBody>
    </w:docPart>
    <w:docPart>
      <w:docPartPr>
        <w:name w:val="7678A1DDA1BB4BEB99834F1DF71BE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8342B-618C-4E72-AEEB-85458FE5A7FA}"/>
      </w:docPartPr>
      <w:docPartBody>
        <w:p w:rsidR="00412CFC" w:rsidRDefault="00292923">
          <w:pPr>
            <w:pStyle w:val="7678A1DDA1BB4BEB99834F1DF71BE9A3"/>
          </w:pPr>
          <w:r w:rsidRPr="00346DE2">
            <w:t>Home Phone</w:t>
          </w:r>
        </w:p>
      </w:docPartBody>
    </w:docPart>
    <w:docPart>
      <w:docPartPr>
        <w:name w:val="D5FCB5C28C594EC8A72CA00348CC8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B15C6-C469-49D6-BA4D-5C9A8A7C589A}"/>
      </w:docPartPr>
      <w:docPartBody>
        <w:p w:rsidR="00412CFC" w:rsidRDefault="00292923">
          <w:pPr>
            <w:pStyle w:val="D5FCB5C28C594EC8A72CA00348CC8E7F"/>
          </w:pPr>
          <w:r w:rsidRPr="00346DE2">
            <w:t>Cell Phone</w:t>
          </w:r>
        </w:p>
      </w:docPartBody>
    </w:docPart>
    <w:docPart>
      <w:docPartPr>
        <w:name w:val="FBED413C95E04C8FBB54F57A4E8BA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1D5A7-D57A-4498-A36D-F69C8B912ED1}"/>
      </w:docPartPr>
      <w:docPartBody>
        <w:p w:rsidR="00412CFC" w:rsidRDefault="00292923">
          <w:pPr>
            <w:pStyle w:val="FBED413C95E04C8FBB54F57A4E8BA327"/>
          </w:pPr>
          <w:r w:rsidRPr="00346DE2">
            <w:t>Email</w:t>
          </w:r>
        </w:p>
      </w:docPartBody>
    </w:docPart>
    <w:docPart>
      <w:docPartPr>
        <w:name w:val="4A8CD1BAACC04F9EA745D1C9AAD70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0DD12-0946-415D-B5CF-1360C87C0526}"/>
      </w:docPartPr>
      <w:docPartBody>
        <w:p w:rsidR="00412CFC" w:rsidRDefault="00292923">
          <w:pPr>
            <w:pStyle w:val="4A8CD1BAACC04F9EA745D1C9AAD70657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168675E6E90E4497B2C5082457A44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625FD-64D3-4E7F-AC8D-45C0DF6A2F20}"/>
      </w:docPartPr>
      <w:docPartBody>
        <w:p w:rsidR="00412CFC" w:rsidRDefault="00292923">
          <w:pPr>
            <w:pStyle w:val="168675E6E90E4497B2C5082457A44E46"/>
          </w:pPr>
          <w:r w:rsidRPr="00A700A8">
            <w:t>Other:</w:t>
          </w:r>
        </w:p>
      </w:docPartBody>
    </w:docPart>
    <w:docPart>
      <w:docPartPr>
        <w:name w:val="279B89F3463743A9BC42D4674C498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295F1-6C8C-4409-BD54-F3243FBCECD3}"/>
      </w:docPartPr>
      <w:docPartBody>
        <w:p w:rsidR="00412CFC" w:rsidRDefault="00292923">
          <w:pPr>
            <w:pStyle w:val="279B89F3463743A9BC42D4674C4987ED"/>
          </w:pPr>
          <w:r w:rsidRPr="00A700A8">
            <w:t>Other:</w:t>
          </w:r>
        </w:p>
      </w:docPartBody>
    </w:docPart>
    <w:docPart>
      <w:docPartPr>
        <w:name w:val="0FECE7965FDD4E249F6CEFD41E9CA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F9169-EF96-485B-95F6-42B58E8906DD}"/>
      </w:docPartPr>
      <w:docPartBody>
        <w:p w:rsidR="00412CFC" w:rsidRDefault="00292923">
          <w:pPr>
            <w:pStyle w:val="0FECE7965FDD4E249F6CEFD41E9CAB19"/>
          </w:pPr>
          <w:r w:rsidRPr="00A700A8">
            <w:t>Other:</w:t>
          </w:r>
        </w:p>
      </w:docPartBody>
    </w:docPart>
    <w:docPart>
      <w:docPartPr>
        <w:name w:val="36E4F2423E8B4A4984A454FDCD5D6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4E97F-87C6-4D1F-9E8D-B3C0AC0DA020}"/>
      </w:docPartPr>
      <w:docPartBody>
        <w:p w:rsidR="00412CFC" w:rsidRDefault="00292923">
          <w:pPr>
            <w:pStyle w:val="36E4F2423E8B4A4984A454FDCD5D6550"/>
          </w:pPr>
          <w:r w:rsidRPr="00A700A8">
            <w:t>Other:</w:t>
          </w:r>
        </w:p>
      </w:docPartBody>
    </w:docPart>
    <w:docPart>
      <w:docPartPr>
        <w:name w:val="F732CE11B1BC4EDD98D9C66E46C0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80538-3453-48F4-A2AE-82EA081BE166}"/>
      </w:docPartPr>
      <w:docPartBody>
        <w:p w:rsidR="00412CFC" w:rsidRDefault="00292923">
          <w:pPr>
            <w:pStyle w:val="F732CE11B1BC4EDD98D9C66E46C0EC5F"/>
          </w:pPr>
          <w:r w:rsidRPr="00A700A8">
            <w:t>Other:</w:t>
          </w:r>
        </w:p>
      </w:docPartBody>
    </w:docPart>
    <w:docPart>
      <w:docPartPr>
        <w:name w:val="E9C67E0C586D42E2B9827BAF4EDFB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F8889-98C1-4567-BA0C-66A38A8F14C2}"/>
      </w:docPartPr>
      <w:docPartBody>
        <w:p w:rsidR="00412CFC" w:rsidRDefault="00292923">
          <w:pPr>
            <w:pStyle w:val="E9C67E0C586D42E2B9827BAF4EDFBF80"/>
          </w:pPr>
          <w:r w:rsidRPr="00A700A8">
            <w:t>Other:</w:t>
          </w:r>
        </w:p>
      </w:docPartBody>
    </w:docPart>
    <w:docPart>
      <w:docPartPr>
        <w:name w:val="6354C16FC9C4439DBE9DF998E8145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C9413-9CE3-4DE2-8D4A-460126E3D7D1}"/>
      </w:docPartPr>
      <w:docPartBody>
        <w:p w:rsidR="00412CFC" w:rsidRDefault="00292923">
          <w:pPr>
            <w:pStyle w:val="6354C16FC9C4439DBE9DF998E814534B"/>
          </w:pPr>
          <w:r w:rsidRPr="00A700A8">
            <w:t>Other:</w:t>
          </w:r>
        </w:p>
      </w:docPartBody>
    </w:docPart>
    <w:docPart>
      <w:docPartPr>
        <w:name w:val="52FD79F15CD84C20BCDD88C7425E7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55539-B748-49F8-94B1-04823366886E}"/>
      </w:docPartPr>
      <w:docPartBody>
        <w:p w:rsidR="00412CFC" w:rsidRDefault="00292923">
          <w:pPr>
            <w:pStyle w:val="52FD79F15CD84C20BCDD88C7425E7AFA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23"/>
    <w:rsid w:val="00292923"/>
    <w:rsid w:val="00412CFC"/>
    <w:rsid w:val="0062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D2253F894D40C1B36425A92CFCFC70">
    <w:name w:val="4FD2253F894D40C1B36425A92CFCFC70"/>
  </w:style>
  <w:style w:type="paragraph" w:customStyle="1" w:styleId="2AF69594B49F4242B472FB8CA5CF39D3">
    <w:name w:val="2AF69594B49F4242B472FB8CA5CF39D3"/>
  </w:style>
  <w:style w:type="paragraph" w:customStyle="1" w:styleId="8EACD3896CDA4CB48CA5D3F8AD6FDDB1">
    <w:name w:val="8EACD3896CDA4CB48CA5D3F8AD6FDDB1"/>
  </w:style>
  <w:style w:type="paragraph" w:customStyle="1" w:styleId="AFA092AAE39C4A27A891E5167DB71088">
    <w:name w:val="AFA092AAE39C4A27A891E5167DB71088"/>
  </w:style>
  <w:style w:type="paragraph" w:customStyle="1" w:styleId="7678A1DDA1BB4BEB99834F1DF71BE9A3">
    <w:name w:val="7678A1DDA1BB4BEB99834F1DF71BE9A3"/>
  </w:style>
  <w:style w:type="paragraph" w:customStyle="1" w:styleId="D5FCB5C28C594EC8A72CA00348CC8E7F">
    <w:name w:val="D5FCB5C28C594EC8A72CA00348CC8E7F"/>
  </w:style>
  <w:style w:type="paragraph" w:customStyle="1" w:styleId="FBED413C95E04C8FBB54F57A4E8BA327">
    <w:name w:val="FBED413C95E04C8FBB54F57A4E8BA327"/>
  </w:style>
  <w:style w:type="paragraph" w:customStyle="1" w:styleId="4A8CD1BAACC04F9EA745D1C9AAD70657">
    <w:name w:val="4A8CD1BAACC04F9EA745D1C9AAD70657"/>
  </w:style>
  <w:style w:type="paragraph" w:customStyle="1" w:styleId="168675E6E90E4497B2C5082457A44E46">
    <w:name w:val="168675E6E90E4497B2C5082457A44E46"/>
  </w:style>
  <w:style w:type="paragraph" w:customStyle="1" w:styleId="279B89F3463743A9BC42D4674C4987ED">
    <w:name w:val="279B89F3463743A9BC42D4674C4987ED"/>
  </w:style>
  <w:style w:type="paragraph" w:customStyle="1" w:styleId="0FECE7965FDD4E249F6CEFD41E9CAB19">
    <w:name w:val="0FECE7965FDD4E249F6CEFD41E9CAB19"/>
  </w:style>
  <w:style w:type="paragraph" w:customStyle="1" w:styleId="36E4F2423E8B4A4984A454FDCD5D6550">
    <w:name w:val="36E4F2423E8B4A4984A454FDCD5D6550"/>
  </w:style>
  <w:style w:type="paragraph" w:customStyle="1" w:styleId="F732CE11B1BC4EDD98D9C66E46C0EC5F">
    <w:name w:val="F732CE11B1BC4EDD98D9C66E46C0EC5F"/>
  </w:style>
  <w:style w:type="paragraph" w:customStyle="1" w:styleId="E9C67E0C586D42E2B9827BAF4EDFBF80">
    <w:name w:val="E9C67E0C586D42E2B9827BAF4EDFBF80"/>
  </w:style>
  <w:style w:type="paragraph" w:customStyle="1" w:styleId="6354C16FC9C4439DBE9DF998E814534B">
    <w:name w:val="6354C16FC9C4439DBE9DF998E814534B"/>
  </w:style>
  <w:style w:type="paragraph" w:customStyle="1" w:styleId="52FD79F15CD84C20BCDD88C7425E7AFA">
    <w:name w:val="52FD79F15CD84C20BCDD88C7425E7A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2021-09-08T16:07:00Z</dcterms:created>
  <dcterms:modified xsi:type="dcterms:W3CDTF">2021-09-08T16:07:00Z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